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A67EC" w14:textId="65177FD2" w:rsidR="00BC3E25" w:rsidRDefault="0040639E" w:rsidP="001C2A89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PROSTORNO UREĐENJE I POSLOVE</w:t>
      </w:r>
    </w:p>
    <w:p w14:paraId="518F8816" w14:textId="24938667" w:rsidR="0040639E" w:rsidRPr="00144DF8" w:rsidRDefault="0040639E" w:rsidP="001C2A89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76E6C712" w14:textId="527E3FB6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1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6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01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063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3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1AD481A4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na neodređeno vrijeme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Upravni odjel za prostorno uređenje i poslove provedbe dokumenata prostornog uređenja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viši stručni suradnik za provedbu dokumenata prostornog uređenja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 xml:space="preserve">kinja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Adriana </w:t>
      </w:r>
      <w:proofErr w:type="spellStart"/>
      <w:r w:rsidR="0040639E">
        <w:rPr>
          <w:rFonts w:ascii="Times New Roman" w:eastAsia="Times New Roman" w:hAnsi="Times New Roman" w:cs="Times New Roman"/>
          <w:bCs/>
          <w:lang w:eastAsia="hr-HR"/>
        </w:rPr>
        <w:t>Bolf</w:t>
      </w:r>
      <w:proofErr w:type="spellEnd"/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proofErr w:type="spellStart"/>
      <w:r w:rsidR="0040639E">
        <w:rPr>
          <w:rFonts w:ascii="Times New Roman" w:eastAsia="Times New Roman" w:hAnsi="Times New Roman" w:cs="Times New Roman"/>
          <w:bCs/>
          <w:lang w:eastAsia="hr-HR"/>
        </w:rPr>
        <w:t>mag.ing.građevinarstva</w:t>
      </w:r>
      <w:proofErr w:type="spellEnd"/>
      <w:r w:rsidR="0040639E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DF90" w14:textId="77777777" w:rsidR="009B3AC0" w:rsidRDefault="009B3AC0" w:rsidP="00883CD4">
      <w:pPr>
        <w:spacing w:after="0" w:line="240" w:lineRule="auto"/>
      </w:pPr>
      <w:r>
        <w:separator/>
      </w:r>
    </w:p>
  </w:endnote>
  <w:endnote w:type="continuationSeparator" w:id="0">
    <w:p w14:paraId="0998B0A3" w14:textId="77777777" w:rsidR="009B3AC0" w:rsidRDefault="009B3AC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68B83" w14:textId="77777777" w:rsidR="009B3AC0" w:rsidRDefault="009B3AC0" w:rsidP="00883CD4">
      <w:pPr>
        <w:spacing w:after="0" w:line="240" w:lineRule="auto"/>
      </w:pPr>
      <w:r>
        <w:separator/>
      </w:r>
    </w:p>
  </w:footnote>
  <w:footnote w:type="continuationSeparator" w:id="0">
    <w:p w14:paraId="22CB6706" w14:textId="77777777" w:rsidR="009B3AC0" w:rsidRDefault="009B3AC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1D09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0</TotalTime>
  <Pages>1</Pages>
  <Words>87</Words>
  <Characters>496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2015-12-16T11:15:00Z</cp:lastPrinted>
  <dcterms:created xsi:type="dcterms:W3CDTF">2023-02-01T09:16:00Z</dcterms:created>
  <dcterms:modified xsi:type="dcterms:W3CDTF">2023-02-01T09:16:00Z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